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66F0A" w14:textId="0B5C9942" w:rsidR="00DE643F" w:rsidRPr="00635705" w:rsidRDefault="00635705" w:rsidP="00FA5A9B">
      <w:pPr>
        <w:jc w:val="right"/>
        <w:rPr>
          <w:rFonts w:ascii="Myriad Pro Condensed" w:hAnsi="Myriad Pro Condensed"/>
          <w:b/>
          <w:sz w:val="90"/>
          <w:szCs w:val="130"/>
        </w:rPr>
      </w:pPr>
      <w:r w:rsidRPr="00635705">
        <w:rPr>
          <w:rFonts w:ascii="Myriad Pro Condensed" w:hAnsi="Myriad Pro Condensed"/>
          <w:noProof/>
          <w:sz w:val="90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1A0F40" wp14:editId="30B2F141">
                <wp:simplePos x="0" y="0"/>
                <wp:positionH relativeFrom="margin">
                  <wp:posOffset>-71755</wp:posOffset>
                </wp:positionH>
                <wp:positionV relativeFrom="page">
                  <wp:posOffset>1371600</wp:posOffset>
                </wp:positionV>
                <wp:extent cx="2057400" cy="151447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5144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F8419" w14:textId="77777777" w:rsidR="00635705" w:rsidRDefault="00635705" w:rsidP="00635705">
                            <w:permStart w:id="617167866" w:edGrp="everyone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93B759" wp14:editId="11EDC686">
                                  <wp:extent cx="641267" cy="480801"/>
                                  <wp:effectExtent l="0" t="0" r="6985" b="0"/>
                                  <wp:docPr id="4" name="Picture 4" descr="C:\Users\Public\Pictures\Sample Pictures\Pengui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ublic\Pictures\Sample Pictures\Pengui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482" cy="48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5B5806" w14:textId="77777777" w:rsidR="00635705" w:rsidRDefault="00635705" w:rsidP="00635705"/>
                          <w:p w14:paraId="604CA6B5" w14:textId="1546A239" w:rsidR="00635705" w:rsidRDefault="00635705" w:rsidP="00635705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You can use this space to add your logo/contact details.  If you prefer to leave the space blank, please delete this text prior</w:t>
                            </w:r>
                            <w:r w:rsidRPr="00E24D6B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to printing.</w:t>
                            </w:r>
                          </w:p>
                          <w:permEnd w:id="617167866"/>
                          <w:p w14:paraId="77A4675C" w14:textId="77777777" w:rsidR="00635705" w:rsidRPr="009559BB" w:rsidRDefault="00635705" w:rsidP="00635705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A0F4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5.65pt;margin-top:108pt;width:162pt;height:119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" filled="f" stroked="f" strokeweight="1pt">
                <v:stroke dashstyle="1 1"/>
                <v:textbox inset="3mm,3mm,3mm,3mm">
                  <w:txbxContent>
                    <w:p w14:paraId="065F8419" w14:textId="77777777" w:rsidR="00635705" w:rsidRDefault="00635705" w:rsidP="00635705">
                      <w:permStart w:id="617167866" w:edGrp="everyone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93B759" wp14:editId="11EDC686">
                            <wp:extent cx="641267" cy="480801"/>
                            <wp:effectExtent l="0" t="0" r="6985" b="0"/>
                            <wp:docPr id="4" name="Picture 4" descr="C:\Users\Public\Pictures\Sample Pictures\Pengui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ublic\Pictures\Sample Pictures\Pengui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482" cy="487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5B5806" w14:textId="77777777" w:rsidR="00635705" w:rsidRDefault="00635705" w:rsidP="00635705"/>
                    <w:p w14:paraId="604CA6B5" w14:textId="1546A239" w:rsidR="00635705" w:rsidRDefault="00635705" w:rsidP="00635705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You can use this space to add your logo/contact details.  If you prefer to leave the space blank, please delete this text prior</w:t>
                      </w:r>
                      <w:r w:rsidRPr="00E24D6B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to printing.</w:t>
                      </w:r>
                    </w:p>
                    <w:permEnd w:id="617167866"/>
                    <w:p w14:paraId="77A4675C" w14:textId="77777777" w:rsidR="00635705" w:rsidRPr="009559BB" w:rsidRDefault="00635705" w:rsidP="00635705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A7915" w:rsidRPr="00635705">
        <w:rPr>
          <w:rFonts w:ascii="Myriad Pro Condensed" w:hAnsi="Myriad Pro Condensed"/>
          <w:b/>
          <w:sz w:val="90"/>
          <w:szCs w:val="130"/>
        </w:rPr>
        <w:t xml:space="preserve"> </w:t>
      </w:r>
      <w:r w:rsidR="00DC073A">
        <w:rPr>
          <w:rFonts w:ascii="Myriad Pro Condensed" w:hAnsi="Myriad Pro Condensed"/>
          <w:b/>
          <w:sz w:val="90"/>
          <w:szCs w:val="130"/>
        </w:rPr>
        <w:t>Training</w:t>
      </w:r>
    </w:p>
    <w:p w14:paraId="40EF9BE5" w14:textId="77777777" w:rsidR="00635705" w:rsidRDefault="00635705" w:rsidP="00934E11">
      <w:pPr>
        <w:rPr>
          <w:rFonts w:ascii="Myriad Pro Condensed" w:hAnsi="Myriad Pro Condensed"/>
          <w:b/>
          <w:bCs/>
          <w:sz w:val="22"/>
          <w:szCs w:val="22"/>
          <w:lang w:val="en-US"/>
        </w:rPr>
      </w:pPr>
    </w:p>
    <w:p w14:paraId="6672DC46" w14:textId="77777777" w:rsidR="00D45E31" w:rsidRDefault="00D45E31" w:rsidP="00934E11">
      <w:pPr>
        <w:rPr>
          <w:rFonts w:ascii="Myriad Pro Condensed" w:hAnsi="Myriad Pro Condensed"/>
          <w:b/>
          <w:bCs/>
          <w:sz w:val="32"/>
          <w:szCs w:val="22"/>
          <w:lang w:val="en-US"/>
        </w:rPr>
      </w:pPr>
    </w:p>
    <w:p w14:paraId="433C7CCE" w14:textId="5F795480" w:rsidR="00934E11" w:rsidRPr="003A668E" w:rsidRDefault="00934E11" w:rsidP="00934E11">
      <w:pPr>
        <w:rPr>
          <w:rFonts w:ascii="Myriad Pro Condensed" w:hAnsi="Myriad Pro Condensed"/>
          <w:b/>
          <w:bCs/>
          <w:sz w:val="32"/>
          <w:szCs w:val="22"/>
          <w:lang w:val="en-US"/>
        </w:rPr>
      </w:pPr>
      <w:r w:rsidRPr="003A668E">
        <w:rPr>
          <w:rFonts w:ascii="Myriad Pro Condensed" w:hAnsi="Myriad Pro Condensed"/>
          <w:b/>
          <w:bCs/>
          <w:sz w:val="32"/>
          <w:szCs w:val="22"/>
          <w:lang w:val="en-US"/>
        </w:rPr>
        <w:t>H</w:t>
      </w:r>
      <w:r w:rsidR="003F2D65">
        <w:rPr>
          <w:rFonts w:ascii="Myriad Pro Condensed" w:hAnsi="Myriad Pro Condensed"/>
          <w:b/>
          <w:bCs/>
          <w:sz w:val="32"/>
          <w:szCs w:val="22"/>
          <w:lang w:val="en-US"/>
        </w:rPr>
        <w:t>ighfield</w:t>
      </w:r>
      <w:r w:rsidRPr="003A668E">
        <w:rPr>
          <w:rFonts w:ascii="Myriad Pro Condensed" w:hAnsi="Myriad Pro Condensed"/>
          <w:b/>
          <w:bCs/>
          <w:sz w:val="32"/>
          <w:szCs w:val="22"/>
          <w:lang w:val="en-US"/>
        </w:rPr>
        <w:t xml:space="preserve"> Level 3 Award in </w:t>
      </w:r>
      <w:r w:rsidR="003F2D65">
        <w:rPr>
          <w:rFonts w:ascii="Myriad Pro Condensed" w:hAnsi="Myriad Pro Condensed"/>
          <w:b/>
          <w:bCs/>
          <w:sz w:val="32"/>
          <w:szCs w:val="22"/>
          <w:lang w:val="en-US"/>
        </w:rPr>
        <w:t>Delivering Training</w:t>
      </w:r>
      <w:r w:rsidRPr="003A668E">
        <w:rPr>
          <w:rFonts w:ascii="Myriad Pro Condensed" w:hAnsi="Myriad Pro Condensed"/>
          <w:b/>
          <w:bCs/>
          <w:sz w:val="32"/>
          <w:szCs w:val="22"/>
          <w:lang w:val="en-US"/>
        </w:rPr>
        <w:t xml:space="preserve"> (</w:t>
      </w:r>
      <w:r w:rsidR="003F2D65">
        <w:rPr>
          <w:rFonts w:ascii="Myriad Pro Condensed" w:hAnsi="Myriad Pro Condensed"/>
          <w:b/>
          <w:bCs/>
          <w:sz w:val="32"/>
          <w:szCs w:val="22"/>
          <w:lang w:val="en-US"/>
        </w:rPr>
        <w:t>R</w:t>
      </w:r>
      <w:r w:rsidRPr="003A668E">
        <w:rPr>
          <w:rFonts w:ascii="Myriad Pro Condensed" w:hAnsi="Myriad Pro Condensed"/>
          <w:b/>
          <w:bCs/>
          <w:sz w:val="32"/>
          <w:szCs w:val="22"/>
          <w:lang w:val="en-US"/>
        </w:rPr>
        <w:t xml:space="preserve">QF) </w:t>
      </w:r>
    </w:p>
    <w:p w14:paraId="028CB1CC" w14:textId="77777777" w:rsidR="00483E51" w:rsidRPr="003A668E" w:rsidRDefault="00483E51" w:rsidP="00934E11">
      <w:pPr>
        <w:rPr>
          <w:rFonts w:ascii="Myriad Pro Condensed" w:hAnsi="Myriad Pro Condensed"/>
          <w:sz w:val="22"/>
          <w:szCs w:val="22"/>
          <w:lang w:val="en-US"/>
        </w:rPr>
      </w:pPr>
      <w:r w:rsidRPr="003A668E">
        <w:rPr>
          <w:rFonts w:ascii="Myriad Pro Condensed" w:hAnsi="Myriad Pro Condensed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773639" wp14:editId="5367DD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835" cy="2540"/>
                <wp:effectExtent l="0" t="0" r="50165" b="482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835" cy="2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794D0C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6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</w:p>
    <w:p w14:paraId="3C859B21" w14:textId="502BB9D7" w:rsidR="005C365E" w:rsidRPr="00E3420B" w:rsidRDefault="00E3420B" w:rsidP="00E3420B">
      <w:pPr>
        <w:spacing w:after="120"/>
        <w:rPr>
          <w:rFonts w:ascii="Myriad Pro Condensed" w:hAnsi="Myriad Pro Condensed"/>
          <w:sz w:val="22"/>
          <w:szCs w:val="22"/>
          <w:lang w:val="en-US"/>
        </w:rPr>
      </w:pPr>
      <w:r w:rsidRPr="00E3420B">
        <w:rPr>
          <w:rFonts w:ascii="Myriad Pro Condensed" w:hAnsi="Myriad Pro Condensed"/>
          <w:sz w:val="22"/>
          <w:szCs w:val="22"/>
          <w:lang w:val="en-US"/>
        </w:rPr>
        <w:t>The objective of this qualification is to support a role in the workplace.</w:t>
      </w:r>
      <w:r>
        <w:rPr>
          <w:rFonts w:ascii="Myriad Pro Condensed" w:hAnsi="Myriad Pro Condensed"/>
          <w:sz w:val="22"/>
          <w:szCs w:val="22"/>
          <w:lang w:val="en-US"/>
        </w:rPr>
        <w:t xml:space="preserve"> It</w:t>
      </w:r>
      <w:r w:rsidRPr="00E3420B">
        <w:rPr>
          <w:rFonts w:ascii="Myriad Pro Condensed" w:hAnsi="Myriad Pro Condensed"/>
          <w:sz w:val="22"/>
          <w:szCs w:val="22"/>
          <w:lang w:val="en-US"/>
        </w:rPr>
        <w:t xml:space="preserve"> is </w:t>
      </w:r>
      <w:bookmarkStart w:id="0" w:name="_GoBack"/>
      <w:bookmarkEnd w:id="0"/>
      <w:r w:rsidR="002501E0">
        <w:rPr>
          <w:rFonts w:ascii="Myriad Pro Condensed" w:hAnsi="Myriad Pro Condensed"/>
          <w:sz w:val="22"/>
          <w:szCs w:val="22"/>
          <w:lang w:val="en-US"/>
        </w:rPr>
        <w:t xml:space="preserve">a practical qualification </w:t>
      </w:r>
      <w:r w:rsidRPr="00E3420B">
        <w:rPr>
          <w:rFonts w:ascii="Myriad Pro Condensed" w:hAnsi="Myriad Pro Condensed"/>
          <w:sz w:val="22"/>
          <w:szCs w:val="22"/>
          <w:lang w:val="en-US"/>
        </w:rPr>
        <w:t xml:space="preserve">suitable for new and experienced trainers (external and internal) who wish to improve their classroom skills and obtain a training qualification which will </w:t>
      </w:r>
      <w:r w:rsidR="002501E0">
        <w:rPr>
          <w:rFonts w:ascii="Myriad Pro Condensed" w:hAnsi="Myriad Pro Condensed"/>
          <w:sz w:val="22"/>
          <w:szCs w:val="22"/>
          <w:lang w:val="en-US"/>
        </w:rPr>
        <w:t xml:space="preserve">also </w:t>
      </w:r>
      <w:r w:rsidRPr="00E3420B">
        <w:rPr>
          <w:rFonts w:ascii="Myriad Pro Condensed" w:hAnsi="Myriad Pro Condensed"/>
          <w:sz w:val="22"/>
          <w:szCs w:val="22"/>
          <w:lang w:val="en-US"/>
        </w:rPr>
        <w:t xml:space="preserve">enable them to deliver </w:t>
      </w:r>
      <w:r w:rsidR="00C72724">
        <w:rPr>
          <w:rFonts w:ascii="Myriad Pro Condensed" w:hAnsi="Myriad Pro Condensed"/>
          <w:sz w:val="22"/>
          <w:szCs w:val="22"/>
          <w:lang w:val="en-US"/>
        </w:rPr>
        <w:t>regulated</w:t>
      </w:r>
      <w:r w:rsidRPr="00E3420B">
        <w:rPr>
          <w:rFonts w:ascii="Myriad Pro Condensed" w:hAnsi="Myriad Pro Condensed"/>
          <w:sz w:val="22"/>
          <w:szCs w:val="22"/>
          <w:lang w:val="en-US"/>
        </w:rPr>
        <w:t xml:space="preserve"> qualifications. </w:t>
      </w:r>
    </w:p>
    <w:p w14:paraId="645AE8C5" w14:textId="735C30F1" w:rsidR="005C365E" w:rsidRDefault="00D466A9" w:rsidP="00F1013E">
      <w:pPr>
        <w:spacing w:after="120"/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 xml:space="preserve">This qualification provides a good basis to help learners get a ‘foot first’ into training. </w:t>
      </w:r>
      <w:r w:rsidR="00E3420B" w:rsidRPr="00E3420B">
        <w:rPr>
          <w:rFonts w:ascii="Myriad Pro Condensed" w:hAnsi="Myriad Pro Condensed"/>
          <w:sz w:val="22"/>
          <w:szCs w:val="22"/>
          <w:lang w:val="en-US"/>
        </w:rPr>
        <w:t xml:space="preserve">The </w:t>
      </w:r>
      <w:r w:rsidR="00A639C9">
        <w:rPr>
          <w:rFonts w:ascii="Myriad Pro Condensed" w:hAnsi="Myriad Pro Condensed"/>
          <w:sz w:val="22"/>
          <w:szCs w:val="22"/>
          <w:lang w:val="en-US"/>
        </w:rPr>
        <w:t>focus</w:t>
      </w:r>
      <w:r w:rsidR="00E3420B" w:rsidRPr="00E3420B">
        <w:rPr>
          <w:rFonts w:ascii="Myriad Pro Condensed" w:hAnsi="Myriad Pro Condensed"/>
          <w:sz w:val="22"/>
          <w:szCs w:val="22"/>
          <w:lang w:val="en-US"/>
        </w:rPr>
        <w:t xml:space="preserve"> is </w:t>
      </w:r>
      <w:r w:rsidR="00A639C9">
        <w:rPr>
          <w:rFonts w:ascii="Myriad Pro Condensed" w:hAnsi="Myriad Pro Condensed"/>
          <w:sz w:val="22"/>
          <w:szCs w:val="22"/>
          <w:lang w:val="en-US"/>
        </w:rPr>
        <w:t>on the effective delivery of training</w:t>
      </w:r>
      <w:r>
        <w:rPr>
          <w:rFonts w:ascii="Myriad Pro Condensed" w:hAnsi="Myriad Pro Condensed"/>
          <w:sz w:val="22"/>
          <w:szCs w:val="22"/>
          <w:lang w:val="en-US"/>
        </w:rPr>
        <w:t xml:space="preserve">, allowing learners to </w:t>
      </w:r>
      <w:r w:rsidR="00E3420B" w:rsidRPr="00E3420B">
        <w:rPr>
          <w:rFonts w:ascii="Myriad Pro Condensed" w:hAnsi="Myriad Pro Condensed"/>
          <w:sz w:val="22"/>
          <w:szCs w:val="22"/>
          <w:lang w:val="en-US"/>
        </w:rPr>
        <w:t>develop planning, preparation and delivery skills, including delivery methods, questioning techniques</w:t>
      </w:r>
      <w:r w:rsidR="006B60C2">
        <w:rPr>
          <w:rFonts w:ascii="Myriad Pro Condensed" w:hAnsi="Myriad Pro Condensed"/>
          <w:sz w:val="22"/>
          <w:szCs w:val="22"/>
          <w:lang w:val="en-US"/>
        </w:rPr>
        <w:t xml:space="preserve"> and</w:t>
      </w:r>
      <w:r w:rsidR="00E3420B" w:rsidRPr="00E3420B">
        <w:rPr>
          <w:rFonts w:ascii="Myriad Pro Condensed" w:hAnsi="Myriad Pro Condensed"/>
          <w:sz w:val="22"/>
          <w:szCs w:val="22"/>
          <w:lang w:val="en-US"/>
        </w:rPr>
        <w:t xml:space="preserve"> time management.</w:t>
      </w:r>
      <w:r>
        <w:rPr>
          <w:rFonts w:ascii="Myriad Pro Condensed" w:hAnsi="Myriad Pro Condensed"/>
          <w:sz w:val="22"/>
          <w:szCs w:val="22"/>
          <w:lang w:val="en-US"/>
        </w:rPr>
        <w:t xml:space="preserve"> </w:t>
      </w:r>
    </w:p>
    <w:p w14:paraId="4CA87735" w14:textId="679B5F0D" w:rsidR="00B46A3C" w:rsidRPr="00B46A3C" w:rsidRDefault="008E0D09" w:rsidP="00B46A3C">
      <w:pPr>
        <w:spacing w:after="240"/>
        <w:rPr>
          <w:rFonts w:ascii="Myriad Pro Condensed" w:hAnsi="Myriad Pro Condensed"/>
          <w:sz w:val="22"/>
          <w:szCs w:val="22"/>
          <w:lang w:val="en-US"/>
        </w:rPr>
      </w:pPr>
      <w:r w:rsidRPr="008E0D09">
        <w:rPr>
          <w:rFonts w:ascii="Myriad Pro Condensed" w:hAnsi="Myriad Pro Condensed"/>
          <w:sz w:val="22"/>
          <w:szCs w:val="22"/>
          <w:lang w:val="en-US"/>
        </w:rPr>
        <w:t>It’s mainly aimed at those who will use pre-prepared training materials to deliver training within the workplace, as op</w:t>
      </w:r>
      <w:r w:rsidR="00042ECC">
        <w:rPr>
          <w:rFonts w:ascii="Myriad Pro Condensed" w:hAnsi="Myriad Pro Condensed"/>
          <w:sz w:val="22"/>
          <w:szCs w:val="22"/>
          <w:lang w:val="en-US"/>
        </w:rPr>
        <w:t>p</w:t>
      </w:r>
      <w:r w:rsidRPr="008E0D09">
        <w:rPr>
          <w:rFonts w:ascii="Myriad Pro Condensed" w:hAnsi="Myriad Pro Condensed"/>
          <w:sz w:val="22"/>
          <w:szCs w:val="22"/>
          <w:lang w:val="en-US"/>
        </w:rPr>
        <w:t xml:space="preserve">osed to a training qualification </w:t>
      </w:r>
      <w:r>
        <w:rPr>
          <w:rFonts w:ascii="Myriad Pro Condensed" w:hAnsi="Myriad Pro Condensed"/>
          <w:sz w:val="22"/>
          <w:szCs w:val="22"/>
          <w:lang w:val="en-US"/>
        </w:rPr>
        <w:t>that</w:t>
      </w:r>
      <w:r w:rsidRPr="008E0D09">
        <w:rPr>
          <w:rFonts w:ascii="Myriad Pro Condensed" w:hAnsi="Myriad Pro Condensed"/>
          <w:sz w:val="22"/>
          <w:szCs w:val="22"/>
          <w:lang w:val="en-US"/>
        </w:rPr>
        <w:t xml:space="preserve"> is more</w:t>
      </w:r>
      <w:r>
        <w:rPr>
          <w:rFonts w:ascii="Myriad Pro Condensed" w:hAnsi="Myriad Pro Condensed"/>
          <w:sz w:val="22"/>
          <w:szCs w:val="22"/>
          <w:lang w:val="en-US"/>
        </w:rPr>
        <w:t xml:space="preserve"> focused</w:t>
      </w:r>
      <w:r w:rsidRPr="008E0D09">
        <w:rPr>
          <w:rFonts w:ascii="Myriad Pro Condensed" w:hAnsi="Myriad Pro Condensed"/>
          <w:sz w:val="22"/>
          <w:szCs w:val="22"/>
          <w:lang w:val="en-US"/>
        </w:rPr>
        <w:t xml:space="preserve"> on procedures, protocol and regulatory requirements, such as education and training.</w:t>
      </w:r>
      <w:r w:rsidR="00F1013E">
        <w:rPr>
          <w:rFonts w:ascii="Myriad Pro Condensed" w:hAnsi="Myriad Pro Condensed"/>
          <w:sz w:val="22"/>
          <w:szCs w:val="22"/>
          <w:lang w:val="en-US"/>
        </w:rPr>
        <w:t xml:space="preserve"> </w:t>
      </w:r>
    </w:p>
    <w:p w14:paraId="79A0F23E" w14:textId="77777777" w:rsidR="009A7915" w:rsidRPr="003A668E" w:rsidRDefault="009A7915" w:rsidP="009A7915">
      <w:pPr>
        <w:rPr>
          <w:rFonts w:ascii="Myriad Pro Condensed" w:hAnsi="Myriad Pro Condensed"/>
          <w:b/>
          <w:szCs w:val="22"/>
        </w:rPr>
      </w:pPr>
      <w:r w:rsidRPr="003A668E">
        <w:rPr>
          <w:rFonts w:ascii="Myriad Pro Condensed" w:hAnsi="Myriad Pro Condensed"/>
          <w:b/>
          <w:szCs w:val="22"/>
        </w:rPr>
        <w:t>How long will it take me to achieve this qualification?</w:t>
      </w:r>
    </w:p>
    <w:p w14:paraId="1B24A021" w14:textId="11F6FCEF" w:rsidR="00934E11" w:rsidRPr="00B46A3C" w:rsidRDefault="00DD5AD9" w:rsidP="00B46A3C">
      <w:pPr>
        <w:spacing w:after="240"/>
        <w:rPr>
          <w:rFonts w:ascii="Myriad Pro Condensed" w:hAnsi="Myriad Pro Condensed"/>
          <w:sz w:val="22"/>
          <w:szCs w:val="22"/>
          <w:lang w:val="en-US"/>
        </w:rPr>
      </w:pPr>
      <w:r w:rsidRPr="00DD5AD9">
        <w:rPr>
          <w:rFonts w:ascii="Myriad Pro Condensed" w:hAnsi="Myriad Pro Condensed"/>
          <w:sz w:val="22"/>
          <w:szCs w:val="22"/>
          <w:lang w:val="en-US"/>
        </w:rPr>
        <w:t xml:space="preserve">The total qualification time for this qualification is 19 </w:t>
      </w:r>
      <w:r>
        <w:rPr>
          <w:rFonts w:ascii="Myriad Pro Condensed" w:hAnsi="Myriad Pro Condensed"/>
          <w:sz w:val="22"/>
          <w:szCs w:val="22"/>
          <w:lang w:val="en-US"/>
        </w:rPr>
        <w:t xml:space="preserve">hours </w:t>
      </w:r>
      <w:r w:rsidRPr="00DD5AD9">
        <w:rPr>
          <w:rFonts w:ascii="Myriad Pro Condensed" w:hAnsi="Myriad Pro Condensed"/>
          <w:sz w:val="22"/>
          <w:szCs w:val="22"/>
          <w:lang w:val="en-US"/>
        </w:rPr>
        <w:t>and of this 16 are recommended as guided learning hours.</w:t>
      </w:r>
    </w:p>
    <w:p w14:paraId="671FDE57" w14:textId="77777777" w:rsidR="009A7915" w:rsidRPr="003A668E" w:rsidRDefault="009A7915" w:rsidP="009A7915">
      <w:pPr>
        <w:rPr>
          <w:rFonts w:ascii="Myriad Pro Condensed" w:hAnsi="Myriad Pro Condensed"/>
          <w:b/>
          <w:szCs w:val="22"/>
        </w:rPr>
      </w:pPr>
      <w:r w:rsidRPr="003A668E">
        <w:rPr>
          <w:rFonts w:ascii="Myriad Pro Condensed" w:hAnsi="Myriad Pro Condensed"/>
          <w:b/>
          <w:szCs w:val="22"/>
        </w:rPr>
        <w:t>How is the qualification assessed?</w:t>
      </w:r>
    </w:p>
    <w:p w14:paraId="24637B6C" w14:textId="77777777" w:rsidR="00F45851" w:rsidRPr="00F45851" w:rsidRDefault="00F45851" w:rsidP="00F45851">
      <w:pPr>
        <w:spacing w:after="120"/>
        <w:rPr>
          <w:rFonts w:ascii="Myriad Pro Condensed" w:hAnsi="Myriad Pro Condensed"/>
          <w:sz w:val="22"/>
          <w:szCs w:val="22"/>
          <w:lang w:val="en-US"/>
        </w:rPr>
      </w:pPr>
      <w:r w:rsidRPr="00F45851">
        <w:rPr>
          <w:rFonts w:ascii="Myriad Pro Condensed" w:hAnsi="Myriad Pro Condensed"/>
          <w:sz w:val="22"/>
          <w:szCs w:val="22"/>
          <w:lang w:val="en-US"/>
        </w:rPr>
        <w:t>This qualification is assessed by a practical assessment and a self-evaluation report.</w:t>
      </w:r>
    </w:p>
    <w:p w14:paraId="1782B0CF" w14:textId="2E29BF62" w:rsidR="00F45851" w:rsidRPr="00F45851" w:rsidRDefault="00F45851" w:rsidP="00F45851">
      <w:pPr>
        <w:spacing w:after="120"/>
        <w:rPr>
          <w:rFonts w:ascii="Myriad Pro Condensed" w:hAnsi="Myriad Pro Condensed"/>
          <w:sz w:val="22"/>
          <w:szCs w:val="22"/>
          <w:lang w:val="en-US"/>
        </w:rPr>
      </w:pPr>
      <w:r w:rsidRPr="00F45851">
        <w:rPr>
          <w:rFonts w:ascii="Myriad Pro Condensed" w:hAnsi="Myriad Pro Condensed"/>
          <w:sz w:val="22"/>
          <w:szCs w:val="22"/>
          <w:lang w:val="en-US"/>
        </w:rPr>
        <w:t>Learners must practically demonstrate the delivery of either 1 or 2 microteaching session(s) totalling 20 to 30 minutes which demonstrates suitable level of achievement against each assessment criteria.</w:t>
      </w:r>
      <w:r w:rsidR="003401F2">
        <w:rPr>
          <w:rFonts w:ascii="Myriad Pro Condensed" w:hAnsi="Myriad Pro Condensed"/>
          <w:sz w:val="22"/>
          <w:szCs w:val="22"/>
          <w:lang w:val="en-US"/>
        </w:rPr>
        <w:t xml:space="preserve"> Learners must also produce a simple timed plan which should accompany the assessment pack. </w:t>
      </w:r>
    </w:p>
    <w:p w14:paraId="44AEB45B" w14:textId="1106EE1B" w:rsidR="00483E51" w:rsidRPr="00B46A3C" w:rsidRDefault="003401F2" w:rsidP="00B46A3C">
      <w:pPr>
        <w:spacing w:after="240"/>
        <w:rPr>
          <w:rFonts w:ascii="Myriad Pro Condensed" w:hAnsi="Myriad Pro Condensed"/>
          <w:sz w:val="22"/>
          <w:szCs w:val="22"/>
        </w:rPr>
      </w:pPr>
      <w:r>
        <w:rPr>
          <w:rFonts w:ascii="Myriad Pro Condensed" w:hAnsi="Myriad Pro Condensed"/>
          <w:sz w:val="22"/>
          <w:szCs w:val="22"/>
          <w:lang w:val="en-US"/>
        </w:rPr>
        <w:t>The</w:t>
      </w:r>
      <w:r w:rsidR="00F45851" w:rsidRPr="00F45851">
        <w:rPr>
          <w:rFonts w:ascii="Myriad Pro Condensed" w:hAnsi="Myriad Pro Condensed"/>
          <w:sz w:val="22"/>
          <w:szCs w:val="22"/>
          <w:lang w:val="en-US"/>
        </w:rPr>
        <w:t xml:space="preserve"> self-evaluation report</w:t>
      </w:r>
      <w:r>
        <w:rPr>
          <w:rFonts w:ascii="Myriad Pro Condensed" w:hAnsi="Myriad Pro Condensed"/>
          <w:sz w:val="22"/>
          <w:szCs w:val="22"/>
          <w:lang w:val="en-US"/>
        </w:rPr>
        <w:t xml:space="preserve"> should be written by the learner and be submitted with the assessment pack. </w:t>
      </w:r>
    </w:p>
    <w:p w14:paraId="7D49ED1C" w14:textId="77777777" w:rsidR="009A7915" w:rsidRPr="003A668E" w:rsidRDefault="009A7915" w:rsidP="009A7915">
      <w:pPr>
        <w:rPr>
          <w:rFonts w:ascii="Myriad Pro Condensed" w:hAnsi="Myriad Pro Condensed"/>
          <w:b/>
          <w:szCs w:val="22"/>
        </w:rPr>
      </w:pPr>
      <w:r w:rsidRPr="003A668E">
        <w:rPr>
          <w:rFonts w:ascii="Myriad Pro Condensed" w:hAnsi="Myriad Pro Condensed"/>
          <w:b/>
          <w:szCs w:val="22"/>
        </w:rPr>
        <w:t>What next?</w:t>
      </w:r>
    </w:p>
    <w:p w14:paraId="497BF233" w14:textId="77777777" w:rsidR="00A7724F" w:rsidRDefault="00934E11" w:rsidP="00934E11">
      <w:pPr>
        <w:rPr>
          <w:rFonts w:ascii="Myriad Pro Condensed" w:hAnsi="Myriad Pro Condensed"/>
          <w:sz w:val="22"/>
          <w:szCs w:val="22"/>
          <w:lang w:val="en-US"/>
        </w:rPr>
      </w:pPr>
      <w:r w:rsidRPr="003A668E">
        <w:rPr>
          <w:rFonts w:ascii="Myriad Pro Condensed" w:hAnsi="Myriad Pro Condensed"/>
          <w:sz w:val="22"/>
          <w:szCs w:val="22"/>
          <w:lang w:val="en-US"/>
        </w:rPr>
        <w:t xml:space="preserve">Individuals achieving this qualification can progress onto </w:t>
      </w:r>
      <w:r w:rsidR="00A7724F">
        <w:rPr>
          <w:rFonts w:ascii="Myriad Pro Condensed" w:hAnsi="Myriad Pro Condensed"/>
          <w:sz w:val="22"/>
          <w:szCs w:val="22"/>
          <w:lang w:val="en-US"/>
        </w:rPr>
        <w:t>further learning areas, including:</w:t>
      </w:r>
    </w:p>
    <w:p w14:paraId="181A3426" w14:textId="7C7878E2" w:rsidR="00483E51" w:rsidRDefault="00171929" w:rsidP="00A7724F">
      <w:pPr>
        <w:pStyle w:val="ListParagraph"/>
        <w:numPr>
          <w:ilvl w:val="0"/>
          <w:numId w:val="5"/>
        </w:num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Highfield Level 3 award in Education and Training (RQF)</w:t>
      </w:r>
    </w:p>
    <w:p w14:paraId="34C260A7" w14:textId="72BF469D" w:rsidR="00171929" w:rsidRDefault="00171929" w:rsidP="00A7724F">
      <w:pPr>
        <w:pStyle w:val="ListParagraph"/>
        <w:numPr>
          <w:ilvl w:val="0"/>
          <w:numId w:val="5"/>
        </w:num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Highfield Level 4 Certificate in Education and Training (RQF)</w:t>
      </w:r>
    </w:p>
    <w:p w14:paraId="404F5BB7" w14:textId="1E6BC7BC" w:rsidR="00934E11" w:rsidRPr="00B46A3C" w:rsidRDefault="005525E2" w:rsidP="00934E11">
      <w:pPr>
        <w:pStyle w:val="ListParagraph"/>
        <w:numPr>
          <w:ilvl w:val="0"/>
          <w:numId w:val="5"/>
        </w:numPr>
        <w:spacing w:after="240"/>
        <w:ind w:left="777" w:hanging="357"/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 xml:space="preserve">Highfield </w:t>
      </w:r>
      <w:r w:rsidR="007755CE">
        <w:rPr>
          <w:rFonts w:ascii="Myriad Pro Condensed" w:hAnsi="Myriad Pro Condensed"/>
          <w:sz w:val="22"/>
          <w:szCs w:val="22"/>
          <w:lang w:val="en-US"/>
        </w:rPr>
        <w:t>Level 3 Award in Understanding the Principles and Practices of Assessment (RQF)</w:t>
      </w:r>
    </w:p>
    <w:p w14:paraId="3F7E4104" w14:textId="77777777" w:rsidR="009A7915" w:rsidRPr="003A668E" w:rsidRDefault="009A7915" w:rsidP="009A7915">
      <w:pPr>
        <w:rPr>
          <w:rFonts w:ascii="Myriad Pro Condensed" w:hAnsi="Myriad Pro Condensed"/>
          <w:b/>
          <w:szCs w:val="22"/>
        </w:rPr>
      </w:pPr>
      <w:r w:rsidRPr="003A668E">
        <w:rPr>
          <w:rFonts w:ascii="Myriad Pro Condensed" w:hAnsi="Myriad Pro Condensed"/>
          <w:b/>
          <w:szCs w:val="22"/>
        </w:rPr>
        <w:t>Where can this course be taken?</w:t>
      </w:r>
    </w:p>
    <w:p w14:paraId="6990FF82" w14:textId="4DF14745" w:rsidR="00FA5A9B" w:rsidRPr="003A668E" w:rsidRDefault="009A7915" w:rsidP="009A7915">
      <w:pPr>
        <w:rPr>
          <w:rFonts w:ascii="Myriad Pro Condensed" w:hAnsi="Myriad Pro Condensed"/>
          <w:sz w:val="22"/>
          <w:szCs w:val="22"/>
        </w:rPr>
      </w:pPr>
      <w:r w:rsidRPr="003A668E">
        <w:rPr>
          <w:rFonts w:ascii="Myriad Pro Condensed" w:hAnsi="Myriad Pro Condensed"/>
          <w:sz w:val="22"/>
          <w:szCs w:val="22"/>
        </w:rPr>
        <w:t xml:space="preserve">Through any </w:t>
      </w:r>
      <w:r w:rsidR="00DD5AD9">
        <w:rPr>
          <w:rFonts w:ascii="Myriad Pro Condensed" w:hAnsi="Myriad Pro Condensed"/>
          <w:sz w:val="22"/>
          <w:szCs w:val="22"/>
        </w:rPr>
        <w:t>Highfield</w:t>
      </w:r>
      <w:r w:rsidRPr="003A668E">
        <w:rPr>
          <w:rFonts w:ascii="Myriad Pro Condensed" w:hAnsi="Myriad Pro Condensed"/>
          <w:sz w:val="22"/>
          <w:szCs w:val="22"/>
        </w:rPr>
        <w:t xml:space="preserve"> approved training centre.</w:t>
      </w:r>
    </w:p>
    <w:p w14:paraId="7AA6FBE2" w14:textId="77777777" w:rsidR="009A7915" w:rsidRPr="009A7915" w:rsidRDefault="00FA5A9B" w:rsidP="009A7915">
      <w:r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C2710" wp14:editId="4B93815B">
                <wp:simplePos x="0" y="0"/>
                <wp:positionH relativeFrom="column">
                  <wp:posOffset>1966595</wp:posOffset>
                </wp:positionH>
                <wp:positionV relativeFrom="page">
                  <wp:posOffset>9401175</wp:posOffset>
                </wp:positionV>
                <wp:extent cx="4345305" cy="28511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30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35D03" w14:textId="2BC45112" w:rsidR="00FA5A9B" w:rsidRPr="003A668E" w:rsidRDefault="00934E11" w:rsidP="00934E11">
                            <w:pPr>
                              <w:jc w:val="right"/>
                              <w:rPr>
                                <w:rFonts w:ascii="Myriad Pro Condensed" w:hAnsi="Myriad Pro Condensed"/>
                              </w:rPr>
                            </w:pPr>
                            <w:r w:rsidRPr="003A668E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3A668E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Qualification Number: </w:t>
                            </w:r>
                            <w:r w:rsidRPr="008C7048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>60</w:t>
                            </w:r>
                            <w:r w:rsidR="00A607CA" w:rsidRPr="008C7048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>3/2930/0</w:t>
                            </w:r>
                            <w:r w:rsidRPr="003A668E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ab/>
                              <w:t xml:space="preserve">Credit Value: </w:t>
                            </w:r>
                            <w:r w:rsidR="00CE5D0C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C2710" id="Text Box 2" o:spid="_x0000_s1027" type="#_x0000_t202" style="position:absolute;margin-left:154.85pt;margin-top:740.25pt;width:342.15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" filled="f" stroked="f">
                <v:textbox>
                  <w:txbxContent>
                    <w:p w14:paraId="15B35D03" w14:textId="2BC45112" w:rsidR="00FA5A9B" w:rsidRPr="003A668E" w:rsidRDefault="00934E11" w:rsidP="00934E11">
                      <w:pPr>
                        <w:jc w:val="right"/>
                        <w:rPr>
                          <w:rFonts w:ascii="Myriad Pro Condensed" w:hAnsi="Myriad Pro Condensed"/>
                        </w:rPr>
                      </w:pPr>
                      <w:r w:rsidRPr="003A668E">
                        <w:rPr>
                          <w:rFonts w:ascii="Myriad Pro Condensed" w:hAnsi="Myriad Pro Condensed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3A668E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 xml:space="preserve">Qualification Number: </w:t>
                      </w:r>
                      <w:r w:rsidRPr="008C7048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>60</w:t>
                      </w:r>
                      <w:r w:rsidR="00A607CA" w:rsidRPr="008C7048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>3/2930/0</w:t>
                      </w:r>
                      <w:r w:rsidRPr="003A668E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ab/>
                        <w:t xml:space="preserve">Credit Value: </w:t>
                      </w:r>
                      <w:r w:rsidR="00CE5D0C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9A7915" w:rsidRPr="009A7915" w:rsidSect="00CA50AC">
      <w:headerReference w:type="default" r:id="rId12"/>
      <w:footerReference w:type="default" r:id="rId13"/>
      <w:pgSz w:w="11900" w:h="16840"/>
      <w:pgMar w:top="2742" w:right="679" w:bottom="1440" w:left="129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092BC1" w14:textId="77777777" w:rsidR="00C76419" w:rsidRDefault="00C76419" w:rsidP="000D724D">
      <w:r>
        <w:separator/>
      </w:r>
    </w:p>
  </w:endnote>
  <w:endnote w:type="continuationSeparator" w:id="0">
    <w:p w14:paraId="150C87A5" w14:textId="77777777" w:rsidR="00C76419" w:rsidRDefault="00C76419" w:rsidP="000D7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Condensed">
    <w:altName w:val="Segoe UI"/>
    <w:charset w:val="00"/>
    <w:family w:val="auto"/>
    <w:pitch w:val="variable"/>
    <w:sig w:usb0="2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DEBE5" w14:textId="77777777" w:rsidR="00FA5A9B" w:rsidRDefault="00FA5A9B" w:rsidP="00FA5A9B">
    <w:pPr>
      <w:pStyle w:val="Footer"/>
      <w:tabs>
        <w:tab w:val="clear" w:pos="4513"/>
        <w:tab w:val="clear" w:pos="9026"/>
        <w:tab w:val="left" w:pos="796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D3109B" w14:textId="77777777" w:rsidR="00C76419" w:rsidRDefault="00C76419" w:rsidP="000D724D">
      <w:r>
        <w:separator/>
      </w:r>
    </w:p>
  </w:footnote>
  <w:footnote w:type="continuationSeparator" w:id="0">
    <w:p w14:paraId="1FF79196" w14:textId="77777777" w:rsidR="00C76419" w:rsidRDefault="00C76419" w:rsidP="000D7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95980" w14:textId="77777777" w:rsidR="000D724D" w:rsidRDefault="0048560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1B85EFE" wp14:editId="0E860957">
          <wp:simplePos x="0" y="0"/>
          <wp:positionH relativeFrom="column">
            <wp:posOffset>-1116330</wp:posOffset>
          </wp:positionH>
          <wp:positionV relativeFrom="paragraph">
            <wp:posOffset>-535940</wp:posOffset>
          </wp:positionV>
          <wp:extent cx="7838590" cy="10601060"/>
          <wp:effectExtent l="0" t="0" r="1016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Archive/Design/DESIGN FOLDER/PACKAGED FOR PRINT/HABC/Factsheets/WORD Templates/ARTWORK/Factsheet backgrounds_Page_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38590" cy="1060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40E64"/>
    <w:multiLevelType w:val="hybridMultilevel"/>
    <w:tmpl w:val="B492D99E"/>
    <w:lvl w:ilvl="0" w:tplc="BFDA891A"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063C66"/>
    <w:multiLevelType w:val="hybridMultilevel"/>
    <w:tmpl w:val="B7FCE57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E7944F0"/>
    <w:multiLevelType w:val="hybridMultilevel"/>
    <w:tmpl w:val="BE1E3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3150D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7BA83851"/>
    <w:multiLevelType w:val="hybridMultilevel"/>
    <w:tmpl w:val="73365E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TNhN34EzaN9adUPbYepmmQYleiHg8/RWmTs27eYzeOgOKqkyG9/alY66TZMDjsl39U1mSfOpAKmIp0tgVYIbow==" w:salt="bWgubgnlk4c1yb8G+F1eu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6008"/>
    <w:rsid w:val="00027D8B"/>
    <w:rsid w:val="00030035"/>
    <w:rsid w:val="00042ECC"/>
    <w:rsid w:val="00054944"/>
    <w:rsid w:val="000B2D89"/>
    <w:rsid w:val="000B57B0"/>
    <w:rsid w:val="000D724D"/>
    <w:rsid w:val="00103B46"/>
    <w:rsid w:val="00171929"/>
    <w:rsid w:val="002501E0"/>
    <w:rsid w:val="00295479"/>
    <w:rsid w:val="002C4F77"/>
    <w:rsid w:val="002D3588"/>
    <w:rsid w:val="002F4249"/>
    <w:rsid w:val="00317837"/>
    <w:rsid w:val="003401F2"/>
    <w:rsid w:val="003A668E"/>
    <w:rsid w:val="003C4AFA"/>
    <w:rsid w:val="003F2D65"/>
    <w:rsid w:val="003F5891"/>
    <w:rsid w:val="004453A0"/>
    <w:rsid w:val="00483E51"/>
    <w:rsid w:val="00485604"/>
    <w:rsid w:val="004B3A00"/>
    <w:rsid w:val="004D6008"/>
    <w:rsid w:val="005525E2"/>
    <w:rsid w:val="00580510"/>
    <w:rsid w:val="005B785C"/>
    <w:rsid w:val="005C365E"/>
    <w:rsid w:val="00635705"/>
    <w:rsid w:val="00677DB6"/>
    <w:rsid w:val="006B60C2"/>
    <w:rsid w:val="00721DD1"/>
    <w:rsid w:val="00725546"/>
    <w:rsid w:val="00733F50"/>
    <w:rsid w:val="00757180"/>
    <w:rsid w:val="0077044D"/>
    <w:rsid w:val="007755CE"/>
    <w:rsid w:val="00817A26"/>
    <w:rsid w:val="008B5C1F"/>
    <w:rsid w:val="008C7048"/>
    <w:rsid w:val="008E0D09"/>
    <w:rsid w:val="009308C6"/>
    <w:rsid w:val="00934E11"/>
    <w:rsid w:val="009A7915"/>
    <w:rsid w:val="009B745A"/>
    <w:rsid w:val="009D15FD"/>
    <w:rsid w:val="009D3DF6"/>
    <w:rsid w:val="009D46DA"/>
    <w:rsid w:val="00A15929"/>
    <w:rsid w:val="00A607CA"/>
    <w:rsid w:val="00A639C9"/>
    <w:rsid w:val="00A7724F"/>
    <w:rsid w:val="00AC0ECD"/>
    <w:rsid w:val="00AF309C"/>
    <w:rsid w:val="00B445D7"/>
    <w:rsid w:val="00B46A3C"/>
    <w:rsid w:val="00B56220"/>
    <w:rsid w:val="00B876E8"/>
    <w:rsid w:val="00BF19A5"/>
    <w:rsid w:val="00BF1BA9"/>
    <w:rsid w:val="00BF5B51"/>
    <w:rsid w:val="00C03573"/>
    <w:rsid w:val="00C72724"/>
    <w:rsid w:val="00C76419"/>
    <w:rsid w:val="00C95162"/>
    <w:rsid w:val="00CA50AC"/>
    <w:rsid w:val="00CE5D0C"/>
    <w:rsid w:val="00D45E31"/>
    <w:rsid w:val="00D466A9"/>
    <w:rsid w:val="00D55326"/>
    <w:rsid w:val="00D66425"/>
    <w:rsid w:val="00DC073A"/>
    <w:rsid w:val="00DD5AD9"/>
    <w:rsid w:val="00DE643F"/>
    <w:rsid w:val="00E17FC0"/>
    <w:rsid w:val="00E33C31"/>
    <w:rsid w:val="00E3420B"/>
    <w:rsid w:val="00EA4EE5"/>
    <w:rsid w:val="00EC26C2"/>
    <w:rsid w:val="00EF0FBB"/>
    <w:rsid w:val="00F1013E"/>
    <w:rsid w:val="00F14B09"/>
    <w:rsid w:val="00F45851"/>
    <w:rsid w:val="00FA5A9B"/>
    <w:rsid w:val="00FD43E3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086884"/>
  <w15:docId w15:val="{4456E2AF-0F96-4979-8568-2C50E51A2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724D"/>
  </w:style>
  <w:style w:type="paragraph" w:styleId="Footer">
    <w:name w:val="footer"/>
    <w:basedOn w:val="Normal"/>
    <w:link w:val="Foot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24D"/>
  </w:style>
  <w:style w:type="paragraph" w:styleId="ListParagraph">
    <w:name w:val="List Paragraph"/>
    <w:basedOn w:val="Normal"/>
    <w:uiPriority w:val="34"/>
    <w:qFormat/>
    <w:rsid w:val="00FA5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greaves.HIGHFIELD\Desktop\16%5d%20Level%203%20Fact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A84624F44863459146EA6CBE253F3C" ma:contentTypeVersion="6" ma:contentTypeDescription="Create a new document." ma:contentTypeScope="" ma:versionID="ca0794ab859fae68c379852659f20f11">
  <xsd:schema xmlns:xsd="http://www.w3.org/2001/XMLSchema" xmlns:xs="http://www.w3.org/2001/XMLSchema" xmlns:p="http://schemas.microsoft.com/office/2006/metadata/properties" xmlns:ns2="203c1c1e-34b3-43b9-872b-b00e5a57c1ea" xmlns:ns3="fc8adb16-2181-472b-a406-f1fc67afd35c" targetNamespace="http://schemas.microsoft.com/office/2006/metadata/properties" ma:root="true" ma:fieldsID="877cbdff0a467a5135f1f0b0ddd21278" ns2:_="" ns3:_="">
    <xsd:import namespace="203c1c1e-34b3-43b9-872b-b00e5a57c1ea"/>
    <xsd:import namespace="fc8adb16-2181-472b-a406-f1fc67afd35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c1c1e-34b3-43b9-872b-b00e5a57c1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8adb16-2181-472b-a406-f1fc67afd3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9DFC38-BDC7-4A08-9CDE-33D905A0B9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c1c1e-34b3-43b9-872b-b00e5a57c1ea"/>
    <ds:schemaRef ds:uri="fc8adb16-2181-472b-a406-f1fc67afd3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CB4395-45AA-47BA-AC2E-C7E27CF4C7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D98EBC4-7DAB-435E-8035-F24B45DF9E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DE41EF-E975-4F21-9A06-8E5217394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16] Level 3 Factsheet</Template>
  <TotalTime>2</TotalTime>
  <Pages>1</Pages>
  <Words>302</Words>
  <Characters>1727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Highfield Awarding Body for Compliance Ltd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Hargreaves</dc:creator>
  <cp:lastModifiedBy>Rebecca Ramsden</cp:lastModifiedBy>
  <cp:revision>3</cp:revision>
  <cp:lastPrinted>2015-08-13T12:05:00Z</cp:lastPrinted>
  <dcterms:created xsi:type="dcterms:W3CDTF">2018-02-14T17:17:00Z</dcterms:created>
  <dcterms:modified xsi:type="dcterms:W3CDTF">2018-02-16T15:10:00Z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0x0101005BA84624F44863459146EA6CBE253F3C</vt:lpwstr>
  </property>
</Properties>
</file>